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7CB6F" w14:textId="710A0414" w:rsidR="00C342D3" w:rsidRPr="004C076B" w:rsidRDefault="00C342D3" w:rsidP="001748E2">
      <w:pPr>
        <w:pStyle w:val="NormalWeb"/>
        <w:bidi/>
        <w:spacing w:before="0" w:beforeAutospacing="0" w:after="240" w:afterAutospacing="0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 xml:space="preserve">والدین/مراقبان دانش‌آموزان </w:t>
      </w:r>
      <w:r w:rsidR="00995F9C" w:rsidRPr="004C076B">
        <w:rPr>
          <w:rFonts w:asciiTheme="minorBidi" w:hAnsiTheme="minorBidi" w:cstheme="minorBidi"/>
          <w:sz w:val="24"/>
          <w:szCs w:val="24"/>
          <w:rtl/>
          <w:lang w:bidi="fa-IR"/>
        </w:rPr>
        <w:t>دبیرستان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 xml:space="preserve"> و دانش‌آموزان </w:t>
      </w:r>
      <w:r w:rsidR="00995F9C" w:rsidRPr="004C076B">
        <w:rPr>
          <w:rFonts w:asciiTheme="minorBidi" w:hAnsiTheme="minorBidi" w:cstheme="minorBidi"/>
          <w:sz w:val="24"/>
          <w:szCs w:val="24"/>
          <w:rtl/>
          <w:lang w:bidi="fa-IR"/>
        </w:rPr>
        <w:t>دبیرستان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>،</w:t>
      </w:r>
    </w:p>
    <w:p w14:paraId="1BD1EC53" w14:textId="243F4DBD" w:rsidR="00C342D3" w:rsidRPr="004C076B" w:rsidRDefault="00C342D3" w:rsidP="00B731AC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به منظور برنامه‌ریزی قبلی برای جا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ب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جایی دانش‌آموزان بین یادگیری حضوری و مجازی برای نیمسال دوم که از 3 فوریه 2022 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آغاز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می‌شود، خانواده‌ها و دانش‌آموزانی که درخواست تغییر دارند </w:t>
      </w:r>
      <w:r w:rsidRPr="004C076B">
        <w:rPr>
          <w:rFonts w:asciiTheme="minorBidi" w:hAnsiTheme="minorBidi" w:cstheme="minorBidi"/>
          <w:color w:val="000000"/>
          <w:sz w:val="24"/>
          <w:szCs w:val="24"/>
          <w:u w:val="single"/>
          <w:rtl/>
          <w:lang w:val="en-US" w:bidi="fa-IR"/>
        </w:rPr>
        <w:t>باید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از </w:t>
      </w:r>
      <w:r w:rsidRPr="004C076B">
        <w:rPr>
          <w:rFonts w:asciiTheme="minorBidi" w:hAnsiTheme="minorBidi" w:cstheme="minorBidi"/>
          <w:b/>
          <w:bCs/>
          <w:color w:val="000000"/>
          <w:sz w:val="24"/>
          <w:szCs w:val="24"/>
          <w:rtl/>
          <w:lang w:val="en-US" w:bidi="fa-IR"/>
        </w:rPr>
        <w:t>29 نوامبر تا 6 دسامبر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یک </w:t>
      </w:r>
      <w:hyperlink r:id="rId7" w:history="1">
        <w:r w:rsidRPr="004C076B">
          <w:rPr>
            <w:rStyle w:val="Hyperlink"/>
            <w:rFonts w:asciiTheme="minorBidi" w:hAnsiTheme="minorBidi" w:cstheme="minorBidi"/>
            <w:sz w:val="24"/>
            <w:szCs w:val="24"/>
            <w:rtl/>
            <w:lang w:val="en-US" w:bidi="fa-IR"/>
          </w:rPr>
          <w:t>فرم جابجایی</w:t>
        </w:r>
      </w:hyperlink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را تکمیل کنند. برای هر یک از دانش‌آموزان متقاضی جابجایی باید یک فرم تکمیل شود. خانواده‌ها و دانش‌آموزانی که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مایل به تغییر روش یادگیری نیستند، لازم نیست این فرم را تکمیل کنند.</w:t>
      </w:r>
    </w:p>
    <w:p w14:paraId="7B263CF6" w14:textId="5F9E2C7D" w:rsidR="00D67D44" w:rsidRPr="004C076B" w:rsidRDefault="00D67D44" w:rsidP="001748E2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نمی‌توانیم تضمین کنیم که تمام درخواست‌های جابجایی برآورده خواهند شد، اما هدف ما این است که تا حد امکان بر اساس برنامه‌ها و فضای موجود (مثلاً آموزش زبان فرانسوی (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French Immersion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)، دوره تکمیلی زبان فرانسوی (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Extended French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)، </w:t>
      </w:r>
      <w:r w:rsidR="00995F9C" w:rsidRPr="004C076B">
        <w:rPr>
          <w:rFonts w:asciiTheme="minorBidi" w:eastAsia="Times New Roman" w:hAnsiTheme="minorBidi" w:cstheme="minorBidi"/>
          <w:color w:val="000000"/>
          <w:sz w:val="24"/>
          <w:szCs w:val="24"/>
          <w:rtl/>
          <w:lang w:bidi="fa-IR"/>
        </w:rPr>
        <w:t xml:space="preserve">برنامه‌ریزی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تخصصی، مدارس جایگزین، سایر شرایط محدود) این امر را محقق کنیم.</w:t>
      </w:r>
    </w:p>
    <w:p w14:paraId="7E13CA4C" w14:textId="385634CD" w:rsidR="00D67D44" w:rsidRPr="004C076B" w:rsidRDefault="00D67D44" w:rsidP="001748E2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طبق نتایج نظرسنجی 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TDSB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، می‌دانیم که اکثر دانش‌آموزان یادگیری حضوری را ترجیح می‌دهند زیرا با این روش میزان یادگیری آنها به بالاترین سطح ممکن می‌رسد. اکثر خانواده‌ها برای سال تحصیلی 2021-2022 یادگیری حضوری را انتخاب کردند.</w:t>
      </w:r>
    </w:p>
    <w:p w14:paraId="1BD44D69" w14:textId="6A9CDD20" w:rsidR="00D67D44" w:rsidRPr="004C076B" w:rsidRDefault="00D67D44" w:rsidP="001748E2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ما مشتاقانه منتظر هستیم که با بازگشت به روال معمول نیمسال 2، در حد امکان به صورت حضوری به استقبال دانش‌آموزان برویم. </w:t>
      </w:r>
      <w:r w:rsidR="00A8170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اینکه واکسیناسیون در این گروه سنی در حال افزایش بوده و در کل نرخ واکسیناسیون بالا است، باعث دلگرمی ما </w:t>
      </w:r>
      <w:r w:rsidR="00865350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می‌شود</w:t>
      </w:r>
      <w:r w:rsidR="00A8170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.</w:t>
      </w:r>
    </w:p>
    <w:p w14:paraId="4528B971" w14:textId="1732D88F" w:rsidR="00A81708" w:rsidRPr="004C076B" w:rsidRDefault="00A81708" w:rsidP="00B731AC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وقتی دانش‌آموزان همدیگر را می‌بینند و با معلم و همسالان خود تعامل دارند، مشارکت دانش‌آموزان افزایش می‌یابد. دانش‌آموزانی که در نیمسال 2 به طور مجازی تحصیل می‌کنند، باید دوربین‌های خود را در طول مدت کلاس روشن کنند. به منظور حفظ حریم خصوصی دانش‌آموزان، پس‌زمینه‌های مجازی برنامه 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Zoom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در دسترس آنها قرار می‌گیرند. با روشن کردن دوربین‌ها، ما با یکدیگر ارتباط انسانی ایجاد می‌کنیم که 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این موضوع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یادگیری و احساس قوی در اجتماع بودن را تقویت می‌کند. اگر دانش‌آموزان نگرانی داشته باشند، می‌توانند با مشاور راهنما، ناظم یا مدیر مدرسه صحبت کنند.</w:t>
      </w:r>
    </w:p>
    <w:p w14:paraId="05E24ADB" w14:textId="6C26865C" w:rsidR="00A81708" w:rsidRPr="004C076B" w:rsidRDefault="00A81708" w:rsidP="001748E2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اگر دستگاه دانش‌آموز مجهز به دوربین و میکروفون نیست، لطفاً در "فرم جابجایی" قی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 کنید که به یک دستگاه نیاز دار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د. اگر دانش‌آموزان در حال حاضر به طور مجازی تحصیل می‌کن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 و یک دستگاه مجهز به دوربین و میکروفون ندار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د، می‌توان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 برای درخواست یک دستگاه مناسب با مدیر یا ناظم صحبت کن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د.</w:t>
      </w:r>
    </w:p>
    <w:p w14:paraId="2B822342" w14:textId="5BBB3908" w:rsidR="00A81708" w:rsidRPr="004C076B" w:rsidRDefault="00A81708" w:rsidP="001748E2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در نیمسال 2، برای به حداقل رساندن استفاده از یادگیری همزمان، مدارس مجاز هستند که:</w:t>
      </w:r>
    </w:p>
    <w:p w14:paraId="66BB36C1" w14:textId="5105588A" w:rsidR="00A059C0" w:rsidRPr="004C076B" w:rsidRDefault="00A059C0" w:rsidP="001748E2">
      <w:pPr>
        <w:numPr>
          <w:ilvl w:val="0"/>
          <w:numId w:val="1"/>
        </w:numPr>
        <w:bidi/>
        <w:spacing w:before="96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در مقطع 9 و 10 که اکثر برنامه‌های آن شامل دروس اجباری است، ارائه دروس اختیاری را کاهش دهند (مثلاً تمام دانش‌آموزان مقطع 9 به جای انتخاب بین هنرهای تجسمی، نمایش و موسیقی، هنر را به عنوان درس اختیاری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>خود انتخاب می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>‌کنند.)</w:t>
      </w:r>
    </w:p>
    <w:p w14:paraId="2A90E2BB" w14:textId="7D17E695" w:rsidR="00A059C0" w:rsidRPr="004C076B" w:rsidRDefault="00995F9C" w:rsidP="001748E2">
      <w:pPr>
        <w:numPr>
          <w:ilvl w:val="0"/>
          <w:numId w:val="1"/>
        </w:numPr>
        <w:bidi/>
        <w:spacing w:before="0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lastRenderedPageBreak/>
        <w:t xml:space="preserve">وقتی گروهی از دانش‌آموزان مجازی در مدرسه وجود دارند، در زمینه برنامه‌ریزی تخصصی دوره‌هایی را 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>به طور مجازی ارائه دهند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(مثلاً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/>
        </w:rPr>
        <w:t>TOPS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 w:bidi="fa-IR"/>
        </w:rPr>
        <w:t>MAST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 w:bidi="fa-IR"/>
        </w:rPr>
        <w:t>IB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 w:bidi="fa-IR"/>
        </w:rPr>
        <w:t>AP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>، دوره تکمیلی زبان فرانسوی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و آموزش زبان فرانسوی، و غیره)</w:t>
      </w:r>
    </w:p>
    <w:p w14:paraId="28BCCDE0" w14:textId="7DBD9E94" w:rsidR="00995F9C" w:rsidRPr="004C076B" w:rsidRDefault="00995F9C" w:rsidP="001748E2">
      <w:pPr>
        <w:numPr>
          <w:ilvl w:val="0"/>
          <w:numId w:val="1"/>
        </w:numPr>
        <w:bidi/>
        <w:spacing w:before="0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>در صورت امکان، با مدارس دیگر "کانون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‌هایی" را تشکیل دهند. در این صورت یک معلم از یک دبیرستان </w:t>
      </w:r>
      <w:r w:rsidRPr="004C076B">
        <w:rPr>
          <w:rFonts w:asciiTheme="minorBidi" w:eastAsia="Times New Roman" w:hAnsiTheme="minorBidi"/>
          <w:color w:val="000000"/>
          <w:szCs w:val="24"/>
          <w:shd w:val="clear" w:color="auto" w:fill="FFFFFF"/>
          <w:lang w:eastAsia="en-CA"/>
        </w:rPr>
        <w:t>TDSB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 w:bidi="fa-IR"/>
        </w:rPr>
        <w:t xml:space="preserve"> دیگر می‌تواند به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 دانش‌آموزان مجازی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>درس بدهد زیرا دانش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‌آموزان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>مدارس مختلف در یک کلاس همزمان و/یا کاملاً مجازی به صورت مشترک تحصیل می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>‌کنند.</w:t>
      </w:r>
    </w:p>
    <w:p w14:paraId="47261A53" w14:textId="79384DC5" w:rsidR="00995F9C" w:rsidRPr="004C076B" w:rsidRDefault="00995F9C" w:rsidP="001748E2">
      <w:pPr>
        <w:numPr>
          <w:ilvl w:val="0"/>
          <w:numId w:val="1"/>
        </w:numPr>
        <w:bidi/>
        <w:spacing w:before="0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دروسی را ارائه دهند که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عمدتاً 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>تجربی/"عملی" و فقط حضوری هستند، که شامل بسیاری از دوره‌های فناوری و تربیت بدنی و آموزش بهداشت می‌شوند. برای اطلاع از فهرستی از دروس حضوری لطفاً به مدرسه محل خود مراجعه کنید.</w:t>
      </w:r>
    </w:p>
    <w:p w14:paraId="0689F272" w14:textId="7CC43ED9" w:rsidR="00995E2C" w:rsidRPr="0002780F" w:rsidRDefault="00995E2C" w:rsidP="001748E2">
      <w:pPr>
        <w:pStyle w:val="NormalWeb"/>
        <w:bidi/>
        <w:rPr>
          <w:rFonts w:ascii="Arial" w:hAnsi="Arial" w:cs="Arial"/>
          <w:b/>
          <w:bCs/>
          <w:color w:val="000000"/>
          <w:sz w:val="24"/>
          <w:szCs w:val="24"/>
          <w:rtl/>
          <w:lang w:bidi="fa-IR"/>
        </w:rPr>
      </w:pPr>
      <w:r>
        <w:rPr>
          <w:rFonts w:ascii="Arial" w:hAnsi="Arial" w:cs="Arial" w:hint="cs"/>
          <w:b/>
          <w:bCs/>
          <w:color w:val="000000"/>
          <w:sz w:val="24"/>
          <w:szCs w:val="24"/>
          <w:rtl/>
          <w:lang w:bidi="fa-IR"/>
        </w:rPr>
        <w:t>دوره‌های حضوری ارائه شده:</w:t>
      </w:r>
    </w:p>
    <w:tbl>
      <w:tblPr>
        <w:bidiVisual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5"/>
        <w:gridCol w:w="4758"/>
        <w:gridCol w:w="1243"/>
      </w:tblGrid>
      <w:tr w:rsidR="0002780F" w:rsidRPr="0002780F" w14:paraId="59FB4273" w14:textId="77777777" w:rsidTr="004C07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7AB56F" w14:textId="7415D21B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مجسمه‌سازی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8F11A0" w14:textId="110BC2F5" w:rsidR="00995E2C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bidi="fa-IR"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>تربیت بدنی (به غیر از حرکت‌شناسی، تناسب اندام شخصی، و رهبری)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A43111" w14:textId="7C4A8505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مهندسی عمران</w:t>
            </w:r>
          </w:p>
        </w:tc>
      </w:tr>
      <w:tr w:rsidR="0002780F" w:rsidRPr="0002780F" w14:paraId="43292F2E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311790" w14:textId="5903D858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مد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61A45C" w14:textId="2B3E8138" w:rsidR="00995E2C" w:rsidRPr="00995E2C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val="en-US" w:bidi="fa-IR"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  <w:lang w:val="en-US" w:bidi="fa-IR"/>
              </w:rPr>
              <w:t>کابل‌کشی برق / شبکه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EB4E57" w14:textId="567A9C2D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bidi="fa-IR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طراحی معماری</w:t>
            </w:r>
          </w:p>
        </w:tc>
      </w:tr>
      <w:tr w:rsidR="0002780F" w:rsidRPr="0002780F" w14:paraId="1645D138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03CDCE" w14:textId="1DE4D738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گردشگری و مهمان‌نوازی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FB265D" w14:textId="703918B3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bidi="fa-IR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سیستم‌های رباتیک و کنترلی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FB7F0C" w14:textId="0C0C4CE7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آشپزی</w:t>
            </w:r>
          </w:p>
        </w:tc>
      </w:tr>
      <w:tr w:rsidR="0002780F" w:rsidRPr="0002780F" w14:paraId="305B1AD1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780D5D" w14:textId="5FDE53FF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آشپزی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A56F39" w14:textId="0803B045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فناوری مهندسی کامپیوتر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A8874A" w14:textId="034255D5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صنایع سبز</w:t>
            </w:r>
          </w:p>
        </w:tc>
      </w:tr>
      <w:tr w:rsidR="0002780F" w:rsidRPr="0002780F" w14:paraId="204061DE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20A436" w14:textId="42469A7F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فناوری ساخت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486EC1" w14:textId="1CEDAB10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فناوری حمل و نقل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CDB25C" w14:textId="4C4CA341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نجاری سفارشی</w:t>
            </w:r>
          </w:p>
        </w:tc>
      </w:tr>
      <w:tr w:rsidR="0002780F" w:rsidRPr="0002780F" w14:paraId="0490B1E0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F75172" w14:textId="08B1F8E4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آرایشگری مو و زیبایی‌شناسی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FC6D6A" w14:textId="77777777" w:rsidR="0002780F" w:rsidRPr="0002780F" w:rsidRDefault="0002780F" w:rsidP="001748E2">
            <w:pPr>
              <w:bidi/>
              <w:spacing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FE3DAC" w14:textId="77777777" w:rsidR="0002780F" w:rsidRPr="0002780F" w:rsidRDefault="0002780F" w:rsidP="001748E2">
            <w:pPr>
              <w:bidi/>
              <w:spacing w:line="240" w:lineRule="auto"/>
              <w:rPr>
                <w:rFonts w:eastAsia="Times New Roman" w:cs="Arial"/>
                <w:sz w:val="20"/>
                <w:szCs w:val="20"/>
                <w:lang w:eastAsia="en-CA"/>
              </w:rPr>
            </w:pPr>
          </w:p>
        </w:tc>
      </w:tr>
    </w:tbl>
    <w:p w14:paraId="673FDE4D" w14:textId="0588ABE1" w:rsidR="00995E2C" w:rsidRPr="004C076B" w:rsidRDefault="00995E2C" w:rsidP="001748E2">
      <w:pPr>
        <w:pStyle w:val="NormalWeb"/>
        <w:bidi/>
        <w:rPr>
          <w:rFonts w:ascii="Arial" w:hAnsi="Arial" w:cs="Arial"/>
          <w:color w:val="000000"/>
          <w:sz w:val="24"/>
          <w:szCs w:val="24"/>
          <w:rtl/>
          <w:lang w:val="en-US" w:bidi="fa-IR"/>
        </w:rPr>
      </w:pP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ما می‌دانیم که خیلی زودتر از ماه فوریه از شما می‌خواهیم درباره این موضوع تصمیم بگیرید </w:t>
      </w:r>
      <w:r w:rsidR="001748E2"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و از درک شما سپاسگزاریم، 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زیرا تکمیل این روند زمان‌بر است. اگر پرسشی دارید، لطفاً با ناظم یا مدیر مدرسه خود تماس بگیرید.</w:t>
      </w:r>
    </w:p>
    <w:p w14:paraId="0164FB12" w14:textId="7C4235F8" w:rsidR="001748E2" w:rsidRPr="004C076B" w:rsidRDefault="001748E2" w:rsidP="001748E2">
      <w:pPr>
        <w:pStyle w:val="BodyText"/>
        <w:tabs>
          <w:tab w:val="center" w:pos="4590"/>
        </w:tabs>
        <w:bidi/>
        <w:ind w:right="180"/>
        <w:rPr>
          <w:rFonts w:ascii="Arial" w:hAnsi="Arial" w:cs="Arial"/>
          <w:sz w:val="24"/>
          <w:szCs w:val="24"/>
          <w:rtl/>
          <w:lang w:bidi="fa-IR"/>
        </w:rPr>
      </w:pPr>
      <w:r w:rsidRPr="004C076B">
        <w:rPr>
          <w:rFonts w:ascii="Arial" w:hAnsi="Arial" w:cs="Arial" w:hint="cs"/>
          <w:sz w:val="24"/>
          <w:szCs w:val="24"/>
          <w:rtl/>
          <w:lang w:bidi="fa-IR"/>
        </w:rPr>
        <w:t>تمام تغییرات مربوط به جابجایی‌ها از آغاز نیمسال دو، در 3 فوریه 2022، اعمال خواهند شد.</w:t>
      </w:r>
    </w:p>
    <w:sectPr w:rsidR="001748E2" w:rsidRPr="004C076B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FA5B9" w14:textId="77777777" w:rsidR="00284252" w:rsidRDefault="00284252" w:rsidP="00E5511A">
      <w:pPr>
        <w:spacing w:before="0" w:after="0" w:line="240" w:lineRule="auto"/>
      </w:pPr>
      <w:r>
        <w:separator/>
      </w:r>
    </w:p>
  </w:endnote>
  <w:endnote w:type="continuationSeparator" w:id="0">
    <w:p w14:paraId="252850A0" w14:textId="77777777" w:rsidR="00284252" w:rsidRDefault="00284252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US" w:bidi="fa-IR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B90C6" w14:textId="77777777" w:rsidR="00284252" w:rsidRDefault="00284252" w:rsidP="00E5511A">
      <w:pPr>
        <w:spacing w:before="0" w:after="0" w:line="240" w:lineRule="auto"/>
      </w:pPr>
      <w:r>
        <w:separator/>
      </w:r>
    </w:p>
  </w:footnote>
  <w:footnote w:type="continuationSeparator" w:id="0">
    <w:p w14:paraId="1FCFFD9E" w14:textId="77777777" w:rsidR="00284252" w:rsidRDefault="00284252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rFonts w:ascii="Arial" w:hAnsi="Arial" w:cs="Arial"/>
              <w:noProof/>
              <w:lang w:bidi="fa-IR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LIwszA0tLQwNrawtDRU0lEKTi0uzszPAykwrAUAxD8DwiwAAAA="/>
  </w:docVars>
  <w:rsids>
    <w:rsidRoot w:val="00A847ED"/>
    <w:rsid w:val="00024CD1"/>
    <w:rsid w:val="0002780F"/>
    <w:rsid w:val="00140FC0"/>
    <w:rsid w:val="001748E2"/>
    <w:rsid w:val="0021693F"/>
    <w:rsid w:val="0023239A"/>
    <w:rsid w:val="00284252"/>
    <w:rsid w:val="00484A8C"/>
    <w:rsid w:val="00487752"/>
    <w:rsid w:val="004A68D9"/>
    <w:rsid w:val="004C076B"/>
    <w:rsid w:val="0052168C"/>
    <w:rsid w:val="00666731"/>
    <w:rsid w:val="00682873"/>
    <w:rsid w:val="00685FC2"/>
    <w:rsid w:val="006879A8"/>
    <w:rsid w:val="0069326C"/>
    <w:rsid w:val="007E5C59"/>
    <w:rsid w:val="00865350"/>
    <w:rsid w:val="00877824"/>
    <w:rsid w:val="008D1F59"/>
    <w:rsid w:val="00924518"/>
    <w:rsid w:val="00940D5D"/>
    <w:rsid w:val="00941989"/>
    <w:rsid w:val="00995E2C"/>
    <w:rsid w:val="00995F9C"/>
    <w:rsid w:val="009B00CD"/>
    <w:rsid w:val="00A0293E"/>
    <w:rsid w:val="00A059C0"/>
    <w:rsid w:val="00A613D5"/>
    <w:rsid w:val="00A81708"/>
    <w:rsid w:val="00A847ED"/>
    <w:rsid w:val="00B731AC"/>
    <w:rsid w:val="00C342D3"/>
    <w:rsid w:val="00D174DE"/>
    <w:rsid w:val="00D67D44"/>
    <w:rsid w:val="00DB3A21"/>
    <w:rsid w:val="00DC2C1A"/>
    <w:rsid w:val="00DE2882"/>
    <w:rsid w:val="00E5511A"/>
    <w:rsid w:val="00E76878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before="0" w:after="200" w:line="240" w:lineRule="auto"/>
    </w:pPr>
    <w:rPr>
      <w:rFonts w:asciiTheme="minorHAnsi" w:eastAsiaTheme="minorEastAsia" w:hAnsiTheme="minorHAns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before="0" w:after="720" w:line="240" w:lineRule="auto"/>
    </w:pPr>
    <w:rPr>
      <w:rFonts w:asciiTheme="minorHAnsi" w:eastAsiaTheme="minorEastAsia" w:hAnsiTheme="minorHAns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Letterhead_Template_A_Accessible.dotx</Template>
  <TotalTime>182</TotalTime>
  <Pages>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Admin</cp:lastModifiedBy>
  <cp:revision>8</cp:revision>
  <dcterms:created xsi:type="dcterms:W3CDTF">2021-11-29T21:16:00Z</dcterms:created>
  <dcterms:modified xsi:type="dcterms:W3CDTF">2021-12-01T21:52:00Z</dcterms:modified>
</cp:coreProperties>
</file>